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239" w:type="pct"/>
        <w:tblInd w:w="-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135"/>
        <w:gridCol w:w="1765"/>
        <w:gridCol w:w="299"/>
        <w:gridCol w:w="1995"/>
      </w:tblGrid>
      <w:tr w:rsidR="0090596C" w:rsidRPr="009160E4" w14:paraId="53C6EF25" w14:textId="77777777" w:rsidTr="009160E4">
        <w:tc>
          <w:tcPr>
            <w:tcW w:w="5000" w:type="pct"/>
            <w:gridSpan w:val="5"/>
            <w:shd w:val="clear" w:color="auto" w:fill="731F1C" w:themeFill="accent5"/>
          </w:tcPr>
          <w:p w14:paraId="6C27F3F5" w14:textId="25F0A978" w:rsidR="00650259" w:rsidRPr="009160E4" w:rsidRDefault="00AE2AF5" w:rsidP="003D5259">
            <w:pPr>
              <w:pStyle w:val="berschrift1"/>
              <w:spacing w:before="0" w:after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Gewünschtes</w:t>
            </w:r>
            <w:proofErr w:type="spellEnd"/>
            <w:r w:rsidRPr="009160E4">
              <w:rPr>
                <w:sz w:val="24"/>
                <w:szCs w:val="24"/>
              </w:rPr>
              <w:t xml:space="preserve"> Mietobjekt</w:t>
            </w:r>
          </w:p>
        </w:tc>
      </w:tr>
      <w:tr w:rsidR="0087102A" w:rsidRPr="009160E4" w14:paraId="36FA75A9" w14:textId="77777777" w:rsidTr="009160E4">
        <w:tc>
          <w:tcPr>
            <w:tcW w:w="1725" w:type="pct"/>
            <w:vAlign w:val="bottom"/>
          </w:tcPr>
          <w:p w14:paraId="11D14313" w14:textId="0A0F9CAD" w:rsidR="00650259" w:rsidRPr="009160E4" w:rsidRDefault="00AE2AF5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Grösse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2406E135" w14:textId="1DC13412" w:rsidR="00650259" w:rsidRPr="009160E4" w:rsidRDefault="00AE2AF5" w:rsidP="009160E4">
            <w:pPr>
              <w:spacing w:before="120" w:line="276" w:lineRule="auto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        Zimmer </w:t>
            </w:r>
            <w:proofErr w:type="spellStart"/>
            <w:r w:rsidRPr="009160E4">
              <w:rPr>
                <w:sz w:val="24"/>
                <w:szCs w:val="24"/>
              </w:rPr>
              <w:t>Wohnung</w:t>
            </w:r>
            <w:proofErr w:type="spellEnd"/>
          </w:p>
        </w:tc>
      </w:tr>
      <w:tr w:rsidR="0087102A" w:rsidRPr="009160E4" w14:paraId="43D79230" w14:textId="77777777" w:rsidTr="009160E4">
        <w:tc>
          <w:tcPr>
            <w:tcW w:w="1725" w:type="pct"/>
            <w:vAlign w:val="bottom"/>
          </w:tcPr>
          <w:p w14:paraId="4180B234" w14:textId="31902953" w:rsidR="00650259" w:rsidRPr="009160E4" w:rsidRDefault="00AE2AF5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Adresse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01415E9E" w14:textId="77777777" w:rsidR="00650259" w:rsidRPr="009160E4" w:rsidRDefault="00650259" w:rsidP="009160E4">
            <w:pPr>
              <w:spacing w:before="120" w:line="276" w:lineRule="auto"/>
              <w:rPr>
                <w:sz w:val="24"/>
                <w:szCs w:val="24"/>
              </w:rPr>
            </w:pPr>
          </w:p>
        </w:tc>
      </w:tr>
      <w:tr w:rsidR="0087102A" w:rsidRPr="009160E4" w14:paraId="291CF8CF" w14:textId="77777777" w:rsidTr="009160E4">
        <w:tc>
          <w:tcPr>
            <w:tcW w:w="1725" w:type="pct"/>
            <w:vAlign w:val="bottom"/>
          </w:tcPr>
          <w:p w14:paraId="40101D85" w14:textId="2ADEC079" w:rsidR="00650259" w:rsidRPr="009160E4" w:rsidRDefault="00AE2AF5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PLZ &amp; </w:t>
            </w:r>
            <w:proofErr w:type="spellStart"/>
            <w:r w:rsidRPr="009160E4">
              <w:rPr>
                <w:sz w:val="24"/>
                <w:szCs w:val="24"/>
              </w:rPr>
              <w:t>Ort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454953B4" w14:textId="77777777" w:rsidR="00650259" w:rsidRPr="009160E4" w:rsidRDefault="00650259" w:rsidP="009160E4">
            <w:pPr>
              <w:spacing w:before="120" w:line="276" w:lineRule="auto"/>
              <w:rPr>
                <w:sz w:val="24"/>
                <w:szCs w:val="24"/>
              </w:rPr>
            </w:pPr>
          </w:p>
        </w:tc>
      </w:tr>
      <w:tr w:rsidR="0087102A" w:rsidRPr="009160E4" w14:paraId="0B3342E7" w14:textId="77777777" w:rsidTr="009160E4">
        <w:tc>
          <w:tcPr>
            <w:tcW w:w="1725" w:type="pct"/>
            <w:vAlign w:val="bottom"/>
          </w:tcPr>
          <w:p w14:paraId="5781DD90" w14:textId="7D11BE3C" w:rsidR="00650259" w:rsidRPr="009160E4" w:rsidRDefault="00F5431B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Wunschb</w:t>
            </w:r>
            <w:r w:rsidR="00AE2AF5" w:rsidRPr="009160E4">
              <w:rPr>
                <w:sz w:val="24"/>
                <w:szCs w:val="24"/>
              </w:rPr>
              <w:t>ezugstermin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2C1DB847" w14:textId="77777777" w:rsidR="00650259" w:rsidRPr="009160E4" w:rsidRDefault="00650259" w:rsidP="009160E4">
            <w:pPr>
              <w:spacing w:before="120" w:line="276" w:lineRule="auto"/>
              <w:rPr>
                <w:sz w:val="24"/>
                <w:szCs w:val="24"/>
              </w:rPr>
            </w:pPr>
          </w:p>
        </w:tc>
      </w:tr>
      <w:tr w:rsidR="00F5431B" w:rsidRPr="009160E4" w14:paraId="1D142513" w14:textId="1BF29076" w:rsidTr="0087102A">
        <w:tc>
          <w:tcPr>
            <w:tcW w:w="1725" w:type="pct"/>
            <w:vAlign w:val="bottom"/>
          </w:tcPr>
          <w:p w14:paraId="489A59DB" w14:textId="48279445" w:rsidR="00F5431B" w:rsidRPr="009160E4" w:rsidRDefault="00F5431B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Garage : </w:t>
            </w:r>
          </w:p>
        </w:tc>
        <w:tc>
          <w:tcPr>
            <w:tcW w:w="1129" w:type="pct"/>
            <w:tcBorders>
              <w:bottom w:val="single" w:sz="4" w:space="0" w:color="auto"/>
            </w:tcBorders>
            <w:vAlign w:val="bottom"/>
          </w:tcPr>
          <w:p w14:paraId="6475FA67" w14:textId="1411A3E2" w:rsidR="00F5431B" w:rsidRPr="009160E4" w:rsidRDefault="00F5431B" w:rsidP="009160E4">
            <w:pPr>
              <w:spacing w:before="120" w:line="276" w:lineRule="auto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Ja</w:t>
            </w:r>
            <w:proofErr w:type="spellEnd"/>
            <w:r w:rsidRPr="009160E4">
              <w:rPr>
                <w:sz w:val="24"/>
                <w:szCs w:val="24"/>
              </w:rPr>
              <w:t xml:space="preserve">     </w:t>
            </w:r>
            <w:sdt>
              <w:sdtPr>
                <w:rPr>
                  <w:sz w:val="24"/>
                  <w:szCs w:val="24"/>
                </w:rPr>
                <w:id w:val="207145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60E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9160E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1" w:type="pct"/>
            <w:gridSpan w:val="2"/>
            <w:tcBorders>
              <w:bottom w:val="single" w:sz="4" w:space="0" w:color="auto"/>
            </w:tcBorders>
            <w:vAlign w:val="bottom"/>
          </w:tcPr>
          <w:p w14:paraId="439CC4C7" w14:textId="04A9FDBE" w:rsidR="00F5431B" w:rsidRPr="009160E4" w:rsidRDefault="00F5431B" w:rsidP="009160E4">
            <w:pPr>
              <w:spacing w:before="120" w:line="276" w:lineRule="auto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Nein</w:t>
            </w:r>
            <w:proofErr w:type="spellEnd"/>
            <w:r w:rsidRPr="009160E4">
              <w:rPr>
                <w:sz w:val="24"/>
                <w:szCs w:val="24"/>
              </w:rPr>
              <w:t xml:space="preserve">   </w:t>
            </w:r>
            <w:r w:rsidRPr="009160E4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73960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160E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55" w:type="pct"/>
            <w:tcBorders>
              <w:bottom w:val="single" w:sz="4" w:space="0" w:color="auto"/>
            </w:tcBorders>
            <w:vAlign w:val="bottom"/>
          </w:tcPr>
          <w:p w14:paraId="7035CBD3" w14:textId="27466301" w:rsidR="00F5431B" w:rsidRPr="009160E4" w:rsidRDefault="00F5431B" w:rsidP="009160E4">
            <w:pPr>
              <w:spacing w:before="120" w:line="276" w:lineRule="auto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Anzahl</w:t>
            </w:r>
            <w:proofErr w:type="spellEnd"/>
          </w:p>
        </w:tc>
      </w:tr>
      <w:tr w:rsidR="00F5431B" w:rsidRPr="009160E4" w14:paraId="46B79146" w14:textId="77777777" w:rsidTr="009160E4">
        <w:tc>
          <w:tcPr>
            <w:tcW w:w="1725" w:type="pct"/>
            <w:vAlign w:val="bottom"/>
          </w:tcPr>
          <w:p w14:paraId="55EF189D" w14:textId="24D93C28" w:rsidR="00F5431B" w:rsidRPr="009160E4" w:rsidRDefault="00E70A32" w:rsidP="009160E4">
            <w:pPr>
              <w:pStyle w:val="Standardeinzug"/>
              <w:spacing w:line="276" w:lineRule="auto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Miete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inkl</w:t>
            </w:r>
            <w:proofErr w:type="spellEnd"/>
            <w:r w:rsidRPr="009160E4">
              <w:rPr>
                <w:sz w:val="24"/>
                <w:szCs w:val="24"/>
              </w:rPr>
              <w:t>. HK&amp;NK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50903113" w14:textId="6B3277C2" w:rsidR="00F5431B" w:rsidRPr="009160E4" w:rsidRDefault="00F5431B" w:rsidP="009160E4">
            <w:pPr>
              <w:spacing w:before="120" w:line="276" w:lineRule="auto"/>
              <w:rPr>
                <w:sz w:val="24"/>
                <w:szCs w:val="24"/>
              </w:rPr>
            </w:pPr>
          </w:p>
        </w:tc>
      </w:tr>
      <w:tr w:rsidR="00650259" w:rsidRPr="009160E4" w14:paraId="4C38AAB6" w14:textId="77777777" w:rsidTr="009160E4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9EE762E" w14:textId="77777777" w:rsidR="00650259" w:rsidRPr="009160E4" w:rsidRDefault="00650259" w:rsidP="003D525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160E4" w14:paraId="720ABDEA" w14:textId="77777777" w:rsidTr="009160E4">
        <w:tc>
          <w:tcPr>
            <w:tcW w:w="5000" w:type="pct"/>
            <w:gridSpan w:val="5"/>
            <w:shd w:val="clear" w:color="auto" w:fill="731F1C" w:themeFill="accent5"/>
          </w:tcPr>
          <w:p w14:paraId="34F9E674" w14:textId="4E165C50" w:rsidR="00650259" w:rsidRPr="009160E4" w:rsidRDefault="00E70A32" w:rsidP="003D5259">
            <w:pPr>
              <w:pStyle w:val="berschrift1"/>
              <w:spacing w:before="0" w:after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Personalien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Mietinteressent</w:t>
            </w:r>
            <w:proofErr w:type="spellEnd"/>
            <w:r w:rsidRPr="009160E4">
              <w:rPr>
                <w:sz w:val="24"/>
                <w:szCs w:val="24"/>
              </w:rPr>
              <w:t>/in</w:t>
            </w:r>
          </w:p>
        </w:tc>
      </w:tr>
      <w:tr w:rsidR="0087102A" w:rsidRPr="009160E4" w14:paraId="3F50694C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0DEF0D93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Name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26E87800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5BE8B5AF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0AE46586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Adresse :</w:t>
            </w:r>
          </w:p>
        </w:tc>
        <w:tc>
          <w:tcPr>
            <w:tcW w:w="327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178225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70521E6C" w14:textId="77777777" w:rsidTr="0087102A">
        <w:trPr>
          <w:trHeight w:val="462"/>
        </w:trPr>
        <w:tc>
          <w:tcPr>
            <w:tcW w:w="1725" w:type="pct"/>
            <w:vAlign w:val="bottom"/>
          </w:tcPr>
          <w:p w14:paraId="098ED850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Telefon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D3174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3D2F186A" w14:textId="77777777" w:rsidR="0087102A" w:rsidRPr="009160E4" w:rsidRDefault="0087102A" w:rsidP="006F2CBA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   Mobil :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C87C37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24692FD9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19660A46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E-Mail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7AA4EEC7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21059F4E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725D4C81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Beruf</w:t>
            </w:r>
            <w:proofErr w:type="spellEnd"/>
            <w:r w:rsidRPr="009160E4">
              <w:rPr>
                <w:sz w:val="24"/>
                <w:szCs w:val="24"/>
              </w:rPr>
              <w:t xml:space="preserve"> &amp; </w:t>
            </w:r>
            <w:proofErr w:type="spellStart"/>
            <w:r w:rsidRPr="009160E4">
              <w:rPr>
                <w:sz w:val="24"/>
                <w:szCs w:val="24"/>
              </w:rPr>
              <w:t>Arbeitgeber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004CE54E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7D9EA14A" w14:textId="77777777" w:rsidTr="0087102A">
        <w:trPr>
          <w:trHeight w:val="462"/>
        </w:trPr>
        <w:tc>
          <w:tcPr>
            <w:tcW w:w="1725" w:type="pct"/>
            <w:vAlign w:val="bottom"/>
          </w:tcPr>
          <w:p w14:paraId="6FBD2F21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Geburtsdatum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5EB44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0EDF674C" w14:textId="77777777" w:rsidR="0087102A" w:rsidRPr="009160E4" w:rsidRDefault="0087102A" w:rsidP="006F2CBA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</w:t>
            </w:r>
            <w:proofErr w:type="spellStart"/>
            <w:r w:rsidRPr="009160E4">
              <w:rPr>
                <w:sz w:val="24"/>
                <w:szCs w:val="24"/>
              </w:rPr>
              <w:t>Zivilstand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8A8F0D" w14:textId="77777777" w:rsidR="0087102A" w:rsidRPr="009160E4" w:rsidRDefault="0087102A" w:rsidP="006F2CBA">
            <w:pPr>
              <w:rPr>
                <w:sz w:val="24"/>
                <w:szCs w:val="24"/>
              </w:rPr>
            </w:pPr>
          </w:p>
        </w:tc>
      </w:tr>
      <w:tr w:rsidR="0087102A" w:rsidRPr="009160E4" w14:paraId="3F36A73D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499E7D3B" w14:textId="77777777" w:rsidR="0087102A" w:rsidRPr="009160E4" w:rsidRDefault="0087102A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Nationalität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4"/>
            <w:tcBorders>
              <w:bottom w:val="single" w:sz="4" w:space="0" w:color="auto"/>
            </w:tcBorders>
            <w:vAlign w:val="bottom"/>
          </w:tcPr>
          <w:p w14:paraId="60372942" w14:textId="77777777" w:rsidR="0087102A" w:rsidRPr="009160E4" w:rsidRDefault="0087102A" w:rsidP="006F2CBA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                                </w:t>
            </w:r>
            <w:proofErr w:type="spellStart"/>
            <w:r w:rsidRPr="009160E4">
              <w:rPr>
                <w:sz w:val="24"/>
                <w:szCs w:val="24"/>
              </w:rPr>
              <w:t>Für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Ausländer</w:t>
            </w:r>
            <w:proofErr w:type="spellEnd"/>
            <w:r w:rsidRPr="009160E4">
              <w:rPr>
                <w:sz w:val="24"/>
                <w:szCs w:val="24"/>
              </w:rPr>
              <w:t xml:space="preserve">, in der Schweiz </w:t>
            </w:r>
            <w:proofErr w:type="spellStart"/>
            <w:r w:rsidRPr="009160E4">
              <w:rPr>
                <w:sz w:val="24"/>
                <w:szCs w:val="24"/>
              </w:rPr>
              <w:t>seit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</w:tr>
    </w:tbl>
    <w:p w14:paraId="66702F5D" w14:textId="77777777" w:rsidR="00D1670C" w:rsidRPr="003D5259" w:rsidRDefault="00D1670C" w:rsidP="003D5259">
      <w:pPr>
        <w:spacing w:after="0" w:line="240" w:lineRule="auto"/>
      </w:pPr>
    </w:p>
    <w:tbl>
      <w:tblPr>
        <w:tblStyle w:val="Tabellenraster"/>
        <w:tblW w:w="5239" w:type="pct"/>
        <w:tblInd w:w="-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135"/>
        <w:gridCol w:w="1765"/>
        <w:gridCol w:w="2294"/>
      </w:tblGrid>
      <w:tr w:rsidR="00D1670C" w:rsidRPr="009160E4" w14:paraId="18EF3188" w14:textId="77777777" w:rsidTr="009160E4">
        <w:tc>
          <w:tcPr>
            <w:tcW w:w="5000" w:type="pct"/>
            <w:gridSpan w:val="4"/>
            <w:shd w:val="clear" w:color="auto" w:fill="731F1C" w:themeFill="accent5"/>
          </w:tcPr>
          <w:p w14:paraId="0968EA3F" w14:textId="28483CF9" w:rsidR="00D1670C" w:rsidRPr="009160E4" w:rsidRDefault="00D1670C" w:rsidP="003D5259">
            <w:pPr>
              <w:pStyle w:val="berschrift1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Personalien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Ehe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oder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Wohnpartner</w:t>
            </w:r>
            <w:proofErr w:type="spellEnd"/>
            <w:r w:rsidRPr="009160E4">
              <w:rPr>
                <w:sz w:val="24"/>
                <w:szCs w:val="24"/>
              </w:rPr>
              <w:t>/in</w:t>
            </w:r>
          </w:p>
        </w:tc>
      </w:tr>
      <w:tr w:rsidR="003D5259" w:rsidRPr="009160E4" w14:paraId="27E773AF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5F75609F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Name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3508A67A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66202DEE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754DC07C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Adresse :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E52ED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29D0809A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7B8EE983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Telefon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A12F91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26AA9396" w14:textId="77777777" w:rsidR="003D5259" w:rsidRPr="009160E4" w:rsidRDefault="003D5259" w:rsidP="003D5259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   Mobil :</w:t>
            </w:r>
          </w:p>
        </w:tc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ECA706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101ADEFD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3EE24B51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>E-Mail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0A70452F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6D78FB32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71E94B40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Beruf</w:t>
            </w:r>
            <w:proofErr w:type="spellEnd"/>
            <w:r w:rsidRPr="009160E4">
              <w:rPr>
                <w:sz w:val="24"/>
                <w:szCs w:val="24"/>
              </w:rPr>
              <w:t xml:space="preserve"> &amp; </w:t>
            </w:r>
            <w:proofErr w:type="spellStart"/>
            <w:r w:rsidRPr="009160E4">
              <w:rPr>
                <w:sz w:val="24"/>
                <w:szCs w:val="24"/>
              </w:rPr>
              <w:t>Arbeitgeber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1DF8D10F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52CB11C4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5549A9B2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Geburtsdatum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FFE750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45598CC7" w14:textId="77777777" w:rsidR="003D5259" w:rsidRPr="009160E4" w:rsidRDefault="003D5259" w:rsidP="003D5259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</w:t>
            </w:r>
            <w:proofErr w:type="spellStart"/>
            <w:r w:rsidRPr="009160E4">
              <w:rPr>
                <w:sz w:val="24"/>
                <w:szCs w:val="24"/>
              </w:rPr>
              <w:t>Zivilstand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7A8849" w14:textId="77777777" w:rsidR="003D5259" w:rsidRPr="009160E4" w:rsidRDefault="003D5259" w:rsidP="003D5259">
            <w:pPr>
              <w:rPr>
                <w:sz w:val="24"/>
                <w:szCs w:val="24"/>
              </w:rPr>
            </w:pPr>
          </w:p>
        </w:tc>
      </w:tr>
      <w:tr w:rsidR="003D5259" w:rsidRPr="009160E4" w14:paraId="6AA4CF31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53755D59" w14:textId="77777777" w:rsidR="003D5259" w:rsidRPr="009160E4" w:rsidRDefault="003D5259" w:rsidP="003D5259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160E4">
              <w:rPr>
                <w:sz w:val="24"/>
                <w:szCs w:val="24"/>
              </w:rPr>
              <w:t>Nationalität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588B14AB" w14:textId="0388E149" w:rsidR="003D5259" w:rsidRPr="009160E4" w:rsidRDefault="009A2B7A" w:rsidP="003D5259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                                 </w:t>
            </w:r>
            <w:proofErr w:type="spellStart"/>
            <w:r w:rsidRPr="009160E4">
              <w:rPr>
                <w:sz w:val="24"/>
                <w:szCs w:val="24"/>
              </w:rPr>
              <w:t>Für</w:t>
            </w:r>
            <w:proofErr w:type="spellEnd"/>
            <w:r w:rsidRPr="009160E4">
              <w:rPr>
                <w:sz w:val="24"/>
                <w:szCs w:val="24"/>
              </w:rPr>
              <w:t xml:space="preserve"> </w:t>
            </w:r>
            <w:proofErr w:type="spellStart"/>
            <w:r w:rsidRPr="009160E4">
              <w:rPr>
                <w:sz w:val="24"/>
                <w:szCs w:val="24"/>
              </w:rPr>
              <w:t>Ausländer</w:t>
            </w:r>
            <w:proofErr w:type="spellEnd"/>
            <w:r w:rsidRPr="009160E4">
              <w:rPr>
                <w:sz w:val="24"/>
                <w:szCs w:val="24"/>
              </w:rPr>
              <w:t xml:space="preserve">, in der Schweiz </w:t>
            </w:r>
            <w:proofErr w:type="spellStart"/>
            <w:r w:rsidRPr="009160E4">
              <w:rPr>
                <w:sz w:val="24"/>
                <w:szCs w:val="24"/>
              </w:rPr>
              <w:t>seit</w:t>
            </w:r>
            <w:proofErr w:type="spellEnd"/>
            <w:r w:rsidRPr="009160E4">
              <w:rPr>
                <w:sz w:val="24"/>
                <w:szCs w:val="24"/>
              </w:rPr>
              <w:t> :</w:t>
            </w:r>
          </w:p>
        </w:tc>
      </w:tr>
      <w:tr w:rsidR="00F436FB" w:rsidRPr="009A2B7A" w14:paraId="432B9576" w14:textId="77777777" w:rsidTr="009160E4">
        <w:trPr>
          <w:trHeight w:val="462"/>
        </w:trPr>
        <w:tc>
          <w:tcPr>
            <w:tcW w:w="1725" w:type="pct"/>
            <w:vAlign w:val="bottom"/>
          </w:tcPr>
          <w:p w14:paraId="60C9F207" w14:textId="66B87E5F" w:rsidR="00F436FB" w:rsidRPr="009A2B7A" w:rsidRDefault="00F436FB" w:rsidP="006F2CBA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 w:rsidRPr="009A2B7A">
              <w:rPr>
                <w:sz w:val="24"/>
                <w:szCs w:val="24"/>
              </w:rPr>
              <w:t>Jetziger</w:t>
            </w:r>
            <w:proofErr w:type="spellEnd"/>
            <w:r w:rsidRPr="009A2B7A">
              <w:rPr>
                <w:sz w:val="24"/>
                <w:szCs w:val="24"/>
              </w:rPr>
              <w:t xml:space="preserve"> </w:t>
            </w:r>
            <w:proofErr w:type="spellStart"/>
            <w:r w:rsidRPr="009A2B7A">
              <w:rPr>
                <w:sz w:val="24"/>
                <w:szCs w:val="24"/>
              </w:rPr>
              <w:t>Mietzins</w:t>
            </w:r>
            <w:proofErr w:type="spellEnd"/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56DF25" w14:textId="77777777" w:rsidR="00F436FB" w:rsidRPr="009A2B7A" w:rsidRDefault="00F436FB" w:rsidP="006F2CBA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25BB57CC" w14:textId="17978B82" w:rsidR="00F436FB" w:rsidRPr="009A2B7A" w:rsidRDefault="00F436FB" w:rsidP="006F2CBA">
            <w:pPr>
              <w:rPr>
                <w:sz w:val="24"/>
                <w:szCs w:val="24"/>
              </w:rPr>
            </w:pPr>
            <w:r w:rsidRPr="009A2B7A">
              <w:rPr>
                <w:sz w:val="24"/>
                <w:szCs w:val="24"/>
              </w:rPr>
              <w:t xml:space="preserve">In </w:t>
            </w:r>
            <w:proofErr w:type="spellStart"/>
            <w:r w:rsidRPr="009A2B7A">
              <w:rPr>
                <w:sz w:val="24"/>
                <w:szCs w:val="24"/>
              </w:rPr>
              <w:t>Miete</w:t>
            </w:r>
            <w:proofErr w:type="spellEnd"/>
            <w:r w:rsidRPr="009A2B7A">
              <w:rPr>
                <w:sz w:val="24"/>
                <w:szCs w:val="24"/>
              </w:rPr>
              <w:t xml:space="preserve"> </w:t>
            </w:r>
            <w:proofErr w:type="spellStart"/>
            <w:r w:rsidRPr="009A2B7A">
              <w:rPr>
                <w:sz w:val="24"/>
                <w:szCs w:val="24"/>
              </w:rPr>
              <w:t>seit</w:t>
            </w:r>
            <w:proofErr w:type="spellEnd"/>
            <w:r w:rsidRPr="009A2B7A">
              <w:rPr>
                <w:sz w:val="24"/>
                <w:szCs w:val="24"/>
              </w:rPr>
              <w:t>:</w:t>
            </w:r>
          </w:p>
        </w:tc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240048" w14:textId="77777777" w:rsidR="00F436FB" w:rsidRPr="009A2B7A" w:rsidRDefault="00F436FB" w:rsidP="006F2CBA">
            <w:pPr>
              <w:rPr>
                <w:sz w:val="24"/>
                <w:szCs w:val="24"/>
              </w:rPr>
            </w:pPr>
          </w:p>
        </w:tc>
      </w:tr>
    </w:tbl>
    <w:p w14:paraId="3E585332" w14:textId="77777777" w:rsidR="0038159B" w:rsidRDefault="0038159B" w:rsidP="0087102A">
      <w:pPr>
        <w:tabs>
          <w:tab w:val="left" w:pos="921"/>
        </w:tabs>
        <w:rPr>
          <w:sz w:val="22"/>
          <w:szCs w:val="22"/>
        </w:rPr>
      </w:pPr>
    </w:p>
    <w:p w14:paraId="0A1BB251" w14:textId="77777777" w:rsidR="0038159B" w:rsidRDefault="0038159B" w:rsidP="0087102A">
      <w:pPr>
        <w:tabs>
          <w:tab w:val="left" w:pos="921"/>
        </w:tabs>
        <w:rPr>
          <w:sz w:val="22"/>
          <w:szCs w:val="22"/>
        </w:rPr>
      </w:pPr>
    </w:p>
    <w:p w14:paraId="54FF1A1F" w14:textId="77777777" w:rsidR="0038159B" w:rsidRDefault="0038159B" w:rsidP="0087102A">
      <w:pPr>
        <w:tabs>
          <w:tab w:val="left" w:pos="921"/>
        </w:tabs>
        <w:rPr>
          <w:sz w:val="22"/>
          <w:szCs w:val="22"/>
        </w:rPr>
      </w:pPr>
    </w:p>
    <w:tbl>
      <w:tblPr>
        <w:tblStyle w:val="Tabellenraster"/>
        <w:tblW w:w="5239" w:type="pct"/>
        <w:tblInd w:w="-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135"/>
        <w:gridCol w:w="1765"/>
        <w:gridCol w:w="2294"/>
      </w:tblGrid>
      <w:tr w:rsidR="0038159B" w:rsidRPr="009160E4" w14:paraId="380383EC" w14:textId="77777777" w:rsidTr="00D85D31">
        <w:tc>
          <w:tcPr>
            <w:tcW w:w="5000" w:type="pct"/>
            <w:gridSpan w:val="4"/>
            <w:shd w:val="clear" w:color="auto" w:fill="731F1C" w:themeFill="accent5"/>
          </w:tcPr>
          <w:p w14:paraId="64CD6E0B" w14:textId="1A2E7604" w:rsidR="0038159B" w:rsidRPr="009160E4" w:rsidRDefault="0038159B" w:rsidP="00D85D31">
            <w:pPr>
              <w:pStyle w:val="berschrift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Aktuelle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Wohnsituation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Mietinteressent</w:t>
            </w:r>
            <w:proofErr w:type="spellEnd"/>
            <w:r>
              <w:rPr>
                <w:sz w:val="24"/>
                <w:szCs w:val="24"/>
              </w:rPr>
              <w:t>/in</w:t>
            </w:r>
          </w:p>
        </w:tc>
      </w:tr>
      <w:tr w:rsidR="0038159B" w:rsidRPr="009160E4" w14:paraId="35BA9EFA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79E8CC19" w14:textId="770627F2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der Verwaltung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72EAD357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08E54147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5371A5BA" w14:textId="644F9C6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Grund des </w:t>
            </w:r>
            <w:proofErr w:type="spellStart"/>
            <w:r>
              <w:rPr>
                <w:sz w:val="24"/>
                <w:szCs w:val="24"/>
              </w:rPr>
              <w:t>Wechsels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EFA04B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6B4BA7A5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5E060713" w14:textId="14C3CC6F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Aktueller</w:t>
            </w:r>
            <w:proofErr w:type="spellEnd"/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Mietzins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4A4C47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455D1A9B" w14:textId="61AB55E8" w:rsidR="0038159B" w:rsidRPr="009160E4" w:rsidRDefault="0038159B" w:rsidP="00D85D31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In </w:t>
            </w:r>
            <w:proofErr w:type="spellStart"/>
            <w:r>
              <w:rPr>
                <w:sz w:val="24"/>
                <w:szCs w:val="24"/>
              </w:rPr>
              <w:t>Miete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seit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28BD8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70754374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71079FB6" w14:textId="1B1A97BC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Referenzen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4C86F517" w14:textId="033AE350" w:rsidR="0038159B" w:rsidRPr="009160E4" w:rsidRDefault="0038159B" w:rsidP="00D85D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 </w:t>
            </w:r>
            <w:sdt>
              <w:sdtPr>
                <w:rPr>
                  <w:sz w:val="24"/>
                  <w:szCs w:val="24"/>
                </w:rPr>
                <w:id w:val="156513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  NEIN   </w:t>
            </w:r>
            <w:sdt>
              <w:sdtPr>
                <w:rPr>
                  <w:sz w:val="24"/>
                  <w:szCs w:val="24"/>
                </w:rPr>
                <w:id w:val="-132766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Grund :</w:t>
            </w:r>
          </w:p>
        </w:tc>
      </w:tr>
      <w:tr w:rsidR="0038159B" w:rsidRPr="009160E4" w14:paraId="783C1337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5DA999A6" w14:textId="42A5F315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Kontakt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Referenz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784D58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</w:tbl>
    <w:p w14:paraId="0A636870" w14:textId="77777777" w:rsidR="0038159B" w:rsidRDefault="0038159B" w:rsidP="0087102A">
      <w:pPr>
        <w:tabs>
          <w:tab w:val="left" w:pos="921"/>
        </w:tabs>
        <w:rPr>
          <w:sz w:val="22"/>
          <w:szCs w:val="22"/>
        </w:rPr>
      </w:pPr>
    </w:p>
    <w:p w14:paraId="787774F2" w14:textId="77777777" w:rsidR="0038159B" w:rsidRDefault="0038159B" w:rsidP="0087102A">
      <w:pPr>
        <w:tabs>
          <w:tab w:val="left" w:pos="921"/>
        </w:tabs>
        <w:rPr>
          <w:sz w:val="22"/>
          <w:szCs w:val="22"/>
        </w:rPr>
      </w:pPr>
    </w:p>
    <w:tbl>
      <w:tblPr>
        <w:tblStyle w:val="Tabellenraster"/>
        <w:tblW w:w="5239" w:type="pct"/>
        <w:tblInd w:w="-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135"/>
        <w:gridCol w:w="1765"/>
        <w:gridCol w:w="2294"/>
      </w:tblGrid>
      <w:tr w:rsidR="0038159B" w:rsidRPr="009160E4" w14:paraId="286506BF" w14:textId="77777777" w:rsidTr="00D85D31">
        <w:tc>
          <w:tcPr>
            <w:tcW w:w="5000" w:type="pct"/>
            <w:gridSpan w:val="4"/>
            <w:shd w:val="clear" w:color="auto" w:fill="731F1C" w:themeFill="accent5"/>
          </w:tcPr>
          <w:p w14:paraId="3B78E7E5" w14:textId="1F4358FF" w:rsidR="0038159B" w:rsidRPr="009160E4" w:rsidRDefault="0038159B" w:rsidP="00D85D31">
            <w:pPr>
              <w:pStyle w:val="berschrift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Aktuelle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Wohnsituation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Wohnpartner</w:t>
            </w:r>
            <w:proofErr w:type="spellEnd"/>
            <w:r>
              <w:rPr>
                <w:sz w:val="24"/>
                <w:szCs w:val="24"/>
              </w:rPr>
              <w:t>/in</w:t>
            </w:r>
          </w:p>
        </w:tc>
      </w:tr>
      <w:tr w:rsidR="0038159B" w:rsidRPr="009160E4" w14:paraId="01250065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46C09CF6" w14:textId="7777777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der Verwaltung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66525F75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7D379B03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038CE3F5" w14:textId="7777777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Grund des </w:t>
            </w:r>
            <w:proofErr w:type="spellStart"/>
            <w:r>
              <w:rPr>
                <w:sz w:val="24"/>
                <w:szCs w:val="24"/>
              </w:rPr>
              <w:t>Wechsels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1E97F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13D4AB32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5942B5EE" w14:textId="7777777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Aktueller</w:t>
            </w:r>
            <w:proofErr w:type="spellEnd"/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Mietzins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4A3E67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</w:tcBorders>
            <w:vAlign w:val="bottom"/>
          </w:tcPr>
          <w:p w14:paraId="0E48F88C" w14:textId="77777777" w:rsidR="0038159B" w:rsidRPr="009160E4" w:rsidRDefault="0038159B" w:rsidP="00D85D31">
            <w:pPr>
              <w:rPr>
                <w:sz w:val="24"/>
                <w:szCs w:val="24"/>
              </w:rPr>
            </w:pPr>
            <w:r w:rsidRPr="009160E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In </w:t>
            </w:r>
            <w:proofErr w:type="spellStart"/>
            <w:r>
              <w:rPr>
                <w:sz w:val="24"/>
                <w:szCs w:val="24"/>
              </w:rPr>
              <w:t>Miete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seit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12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73C18B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38159B" w:rsidRPr="009160E4" w14:paraId="51D2A7C4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7CE1834B" w14:textId="7777777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Referenzen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bottom w:val="single" w:sz="4" w:space="0" w:color="auto"/>
            </w:tcBorders>
            <w:vAlign w:val="bottom"/>
          </w:tcPr>
          <w:p w14:paraId="7276C78F" w14:textId="77777777" w:rsidR="0038159B" w:rsidRPr="009160E4" w:rsidRDefault="0038159B" w:rsidP="00D85D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  </w:t>
            </w:r>
            <w:sdt>
              <w:sdtPr>
                <w:rPr>
                  <w:sz w:val="24"/>
                  <w:szCs w:val="24"/>
                </w:rPr>
                <w:id w:val="100618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      NEIN   </w:t>
            </w:r>
            <w:sdt>
              <w:sdtPr>
                <w:rPr>
                  <w:sz w:val="24"/>
                  <w:szCs w:val="24"/>
                </w:rPr>
                <w:id w:val="-199132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               Grund :</w:t>
            </w:r>
          </w:p>
        </w:tc>
      </w:tr>
      <w:tr w:rsidR="0038159B" w:rsidRPr="009160E4" w14:paraId="70340C35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197AFCEC" w14:textId="77777777" w:rsidR="0038159B" w:rsidRPr="009160E4" w:rsidRDefault="0038159B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Kontakt</w:t>
            </w:r>
            <w:proofErr w:type="spellEnd"/>
            <w:r>
              <w:rPr>
                <w:sz w:val="24"/>
                <w:szCs w:val="24"/>
              </w:rPr>
              <w:t xml:space="preserve"> der </w:t>
            </w:r>
            <w:proofErr w:type="spellStart"/>
            <w:r>
              <w:rPr>
                <w:sz w:val="24"/>
                <w:szCs w:val="24"/>
              </w:rPr>
              <w:t>Referenz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45A0BC" w14:textId="77777777" w:rsidR="0038159B" w:rsidRPr="009160E4" w:rsidRDefault="0038159B" w:rsidP="00D85D31">
            <w:pPr>
              <w:rPr>
                <w:sz w:val="24"/>
                <w:szCs w:val="24"/>
              </w:rPr>
            </w:pPr>
          </w:p>
        </w:tc>
      </w:tr>
      <w:tr w:rsidR="008A0019" w:rsidRPr="009160E4" w14:paraId="59959539" w14:textId="77777777" w:rsidTr="00D85D31">
        <w:trPr>
          <w:trHeight w:val="462"/>
        </w:trPr>
        <w:tc>
          <w:tcPr>
            <w:tcW w:w="1725" w:type="pct"/>
            <w:vAlign w:val="bottom"/>
          </w:tcPr>
          <w:p w14:paraId="134E2E33" w14:textId="77777777" w:rsidR="008A0019" w:rsidRDefault="008A0019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</w:p>
          <w:p w14:paraId="2CB5E18C" w14:textId="77777777" w:rsidR="008A0019" w:rsidRDefault="008A0019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</w:p>
          <w:p w14:paraId="4C30563C" w14:textId="77777777" w:rsidR="008A0019" w:rsidRDefault="008A0019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690945" w14:textId="77777777" w:rsidR="008A0019" w:rsidRPr="009160E4" w:rsidRDefault="008A0019" w:rsidP="00D85D31">
            <w:pPr>
              <w:rPr>
                <w:sz w:val="24"/>
                <w:szCs w:val="24"/>
              </w:rPr>
            </w:pPr>
          </w:p>
        </w:tc>
      </w:tr>
      <w:tr w:rsidR="008A0019" w:rsidRPr="009160E4" w14:paraId="1403C29C" w14:textId="77777777" w:rsidTr="008A0019">
        <w:trPr>
          <w:trHeight w:val="1619"/>
        </w:trPr>
        <w:tc>
          <w:tcPr>
            <w:tcW w:w="5000" w:type="pct"/>
            <w:gridSpan w:val="4"/>
            <w:shd w:val="clear" w:color="auto" w:fill="731F1C" w:themeFill="accent5"/>
          </w:tcPr>
          <w:p w14:paraId="320AE192" w14:textId="77777777" w:rsidR="008A0019" w:rsidRDefault="008A0019" w:rsidP="00D85D31">
            <w:pPr>
              <w:pStyle w:val="berschrift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Beilagen</w:t>
            </w:r>
            <w:proofErr w:type="spellEnd"/>
            <w:r>
              <w:rPr>
                <w:sz w:val="24"/>
                <w:szCs w:val="24"/>
              </w:rPr>
              <w:t xml:space="preserve"> : </w:t>
            </w:r>
          </w:p>
          <w:p w14:paraId="4E8E95BD" w14:textId="77777777" w:rsidR="008A0019" w:rsidRDefault="008A0019" w:rsidP="00D85D31">
            <w:pPr>
              <w:pStyle w:val="berschrift1"/>
              <w:rPr>
                <w:sz w:val="24"/>
                <w:szCs w:val="24"/>
              </w:rPr>
            </w:pPr>
          </w:p>
          <w:p w14:paraId="1022DC18" w14:textId="77777777" w:rsidR="008A0019" w:rsidRDefault="008A0019" w:rsidP="008A0019">
            <w:pPr>
              <w:pStyle w:val="berschrift1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Aktueller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Betreibungsauszug</w:t>
            </w:r>
            <w:proofErr w:type="spellEnd"/>
          </w:p>
          <w:p w14:paraId="13FC0619" w14:textId="77777777" w:rsidR="008A0019" w:rsidRDefault="008A0019" w:rsidP="008A0019">
            <w:pPr>
              <w:pStyle w:val="berschrift1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 </w:t>
            </w:r>
            <w:proofErr w:type="spellStart"/>
            <w:r>
              <w:rPr>
                <w:sz w:val="24"/>
                <w:szCs w:val="24"/>
              </w:rPr>
              <w:t>Kopie</w:t>
            </w:r>
            <w:proofErr w:type="spellEnd"/>
          </w:p>
          <w:p w14:paraId="58B53892" w14:textId="77777777" w:rsidR="008A0019" w:rsidRDefault="008A0019" w:rsidP="008A0019">
            <w:pPr>
              <w:pStyle w:val="berschrift1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Arbeitsvertrag</w:t>
            </w:r>
            <w:proofErr w:type="spellEnd"/>
          </w:p>
          <w:p w14:paraId="58AFA066" w14:textId="77777777" w:rsidR="008A0019" w:rsidRDefault="008A0019" w:rsidP="008A0019">
            <w:pPr>
              <w:pStyle w:val="berschrift1"/>
              <w:rPr>
                <w:sz w:val="24"/>
                <w:szCs w:val="24"/>
              </w:rPr>
            </w:pPr>
          </w:p>
          <w:p w14:paraId="391F1ADE" w14:textId="77777777" w:rsidR="008A0019" w:rsidRDefault="008A0019" w:rsidP="008A0019">
            <w:pPr>
              <w:pStyle w:val="berschrift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Bitte </w:t>
            </w:r>
            <w:proofErr w:type="spellStart"/>
            <w:r>
              <w:rPr>
                <w:sz w:val="24"/>
                <w:szCs w:val="24"/>
              </w:rPr>
              <w:t>senden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alle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nötigen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Unterlagen</w:t>
            </w:r>
            <w:proofErr w:type="spellEnd"/>
            <w:r>
              <w:rPr>
                <w:sz w:val="24"/>
                <w:szCs w:val="24"/>
              </w:rPr>
              <w:t xml:space="preserve"> an :</w:t>
            </w:r>
          </w:p>
          <w:p w14:paraId="71728766" w14:textId="77777777" w:rsidR="008A0019" w:rsidRDefault="008A0019" w:rsidP="008A0019">
            <w:pPr>
              <w:pStyle w:val="berschrift1"/>
              <w:rPr>
                <w:sz w:val="24"/>
                <w:szCs w:val="24"/>
              </w:rPr>
            </w:pPr>
            <w:r w:rsidRPr="008A0019">
              <w:rPr>
                <w:sz w:val="24"/>
                <w:szCs w:val="24"/>
              </w:rPr>
              <w:t xml:space="preserve"> </w:t>
            </w:r>
            <w:hyperlink r:id="rId10" w:history="1">
              <w:r w:rsidRPr="008A0019">
                <w:rPr>
                  <w:rStyle w:val="Hyperlink"/>
                  <w:color w:val="FFFFFF" w:themeColor="background1"/>
                  <w:sz w:val="24"/>
                  <w:szCs w:val="24"/>
                </w:rPr>
                <w:t>info@huwag-ag.ch</w:t>
              </w:r>
            </w:hyperlink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oder</w:t>
            </w:r>
            <w:proofErr w:type="spellEnd"/>
            <w:r>
              <w:rPr>
                <w:sz w:val="24"/>
                <w:szCs w:val="24"/>
              </w:rPr>
              <w:t xml:space="preserve"> per Post an : </w:t>
            </w:r>
          </w:p>
          <w:p w14:paraId="1F36CA83" w14:textId="7F155BDF" w:rsidR="008A0019" w:rsidRPr="009160E4" w:rsidRDefault="008A0019" w:rsidP="008A0019">
            <w:pPr>
              <w:pStyle w:val="berschrift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HUWAG Immobilien AG, </w:t>
            </w:r>
            <w:proofErr w:type="spellStart"/>
            <w:r>
              <w:rPr>
                <w:sz w:val="24"/>
                <w:szCs w:val="24"/>
              </w:rPr>
              <w:t>Pfäffikonerstrasse</w:t>
            </w:r>
            <w:proofErr w:type="spellEnd"/>
            <w:r>
              <w:rPr>
                <w:sz w:val="24"/>
                <w:szCs w:val="24"/>
              </w:rPr>
              <w:t xml:space="preserve"> 52, 8307 </w:t>
            </w:r>
            <w:proofErr w:type="spellStart"/>
            <w:r>
              <w:rPr>
                <w:sz w:val="24"/>
                <w:szCs w:val="24"/>
              </w:rPr>
              <w:t>Effretikon</w:t>
            </w:r>
            <w:proofErr w:type="spellEnd"/>
          </w:p>
        </w:tc>
      </w:tr>
      <w:tr w:rsidR="008A0019" w:rsidRPr="009160E4" w14:paraId="0567C99B" w14:textId="77777777" w:rsidTr="008A0019">
        <w:trPr>
          <w:trHeight w:val="1297"/>
        </w:trPr>
        <w:tc>
          <w:tcPr>
            <w:tcW w:w="1725" w:type="pct"/>
            <w:vAlign w:val="bottom"/>
          </w:tcPr>
          <w:p w14:paraId="3677C860" w14:textId="77777777" w:rsidR="008A0019" w:rsidRDefault="008A0019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</w:p>
          <w:p w14:paraId="235B04A7" w14:textId="2CCEAE8E" w:rsidR="008A0019" w:rsidRDefault="00355B07" w:rsidP="00D85D31">
            <w:pPr>
              <w:pStyle w:val="Standardeinzug"/>
              <w:spacing w:before="0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Datum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Ort</w:t>
            </w:r>
            <w:proofErr w:type="spellEnd"/>
            <w:r>
              <w:rPr>
                <w:sz w:val="24"/>
                <w:szCs w:val="24"/>
              </w:rPr>
              <w:t xml:space="preserve"> und </w:t>
            </w:r>
            <w:proofErr w:type="spellStart"/>
            <w:r>
              <w:rPr>
                <w:sz w:val="24"/>
                <w:szCs w:val="24"/>
              </w:rPr>
              <w:t>Unterschrift</w:t>
            </w:r>
            <w:proofErr w:type="spellEnd"/>
          </w:p>
        </w:tc>
        <w:tc>
          <w:tcPr>
            <w:tcW w:w="327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CE4631" w14:textId="77777777" w:rsidR="008A0019" w:rsidRPr="009160E4" w:rsidRDefault="008A0019" w:rsidP="00D85D31">
            <w:pPr>
              <w:rPr>
                <w:sz w:val="24"/>
                <w:szCs w:val="24"/>
              </w:rPr>
            </w:pPr>
          </w:p>
        </w:tc>
      </w:tr>
    </w:tbl>
    <w:p w14:paraId="47236B3C" w14:textId="319CAA79" w:rsidR="008A0019" w:rsidRPr="00355B07" w:rsidRDefault="008A0019" w:rsidP="00355B07">
      <w:pPr>
        <w:spacing w:line="276" w:lineRule="auto"/>
        <w:rPr>
          <w:sz w:val="24"/>
          <w:szCs w:val="24"/>
        </w:rPr>
      </w:pPr>
    </w:p>
    <w:sectPr w:rsidR="008A0019" w:rsidRPr="00355B07" w:rsidSect="009160E4">
      <w:headerReference w:type="default" r:id="rId11"/>
      <w:footerReference w:type="default" r:id="rId12"/>
      <w:pgSz w:w="11906" w:h="16838" w:code="9"/>
      <w:pgMar w:top="1440" w:right="1440" w:bottom="1008" w:left="1440" w:header="1191" w:footer="28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A9064" w14:textId="77777777" w:rsidR="00246342" w:rsidRDefault="00246342" w:rsidP="00650259">
      <w:pPr>
        <w:spacing w:after="0" w:line="240" w:lineRule="auto"/>
      </w:pPr>
      <w:r>
        <w:separator/>
      </w:r>
    </w:p>
  </w:endnote>
  <w:endnote w:type="continuationSeparator" w:id="0">
    <w:p w14:paraId="71838D8E" w14:textId="77777777" w:rsidR="00246342" w:rsidRDefault="0024634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F903BE0-A376-417E-A06C-7CED8DCCC2CA}"/>
    <w:embedBold r:id="rId2" w:fontKey="{4E5ABDAE-4345-40ED-8F60-7631ACFFDF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51CDDDD-F2EA-4F1E-8277-EA086BBB6D5C}"/>
    <w:embedBold r:id="rId4" w:fontKey="{16D6CD9F-60C5-4095-8A26-BEB9D0109AA2}"/>
    <w:embedItalic r:id="rId5" w:fontKey="{19CB2C69-15DA-4A90-9DB0-CFE44F2C87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BF380C-A25D-428C-B26C-FF54DF985A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FFD8BA6-1863-4CA8-9B65-46C10AF66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F207" w14:textId="32804949" w:rsidR="0087102A" w:rsidRDefault="0087102A" w:rsidP="007F7B5D">
    <w:pPr>
      <w:pStyle w:val="KeinLeerraum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683BD7" wp14:editId="330DC661">
          <wp:simplePos x="0" y="0"/>
          <wp:positionH relativeFrom="column">
            <wp:posOffset>4826635</wp:posOffset>
          </wp:positionH>
          <wp:positionV relativeFrom="paragraph">
            <wp:posOffset>-9229</wp:posOffset>
          </wp:positionV>
          <wp:extent cx="1644557" cy="355112"/>
          <wp:effectExtent l="0" t="0" r="0" b="6985"/>
          <wp:wrapNone/>
          <wp:docPr id="4091536" name="Grafik 3" descr="Ein Bild, das Reihe, Schrift, Diagramm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536" name="Grafik 3" descr="Ein Bild, das Reihe, Schrift, Diagramm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557" cy="35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HUWAG Immobilien AG/</w:t>
    </w:r>
    <w:proofErr w:type="spellStart"/>
    <w:r>
      <w:t>Pfäffikonerstrasse</w:t>
    </w:r>
    <w:proofErr w:type="spellEnd"/>
    <w:r>
      <w:t xml:space="preserve"> 52/8307 </w:t>
    </w:r>
    <w:proofErr w:type="spellStart"/>
    <w:r>
      <w:t>Effretikon</w:t>
    </w:r>
    <w:proofErr w:type="spellEnd"/>
    <w:r>
      <w:t>/0052 355 02 65/info@huwag-ag.ch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041D2" w14:textId="77777777" w:rsidR="00246342" w:rsidRDefault="00246342" w:rsidP="00650259">
      <w:pPr>
        <w:spacing w:after="0" w:line="240" w:lineRule="auto"/>
      </w:pPr>
      <w:r>
        <w:separator/>
      </w:r>
    </w:p>
  </w:footnote>
  <w:footnote w:type="continuationSeparator" w:id="0">
    <w:p w14:paraId="2A6C7EC1" w14:textId="77777777" w:rsidR="00246342" w:rsidRDefault="0024634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736E5" w14:textId="1B4229CC" w:rsidR="00AE2AF5" w:rsidRDefault="009A2B7A" w:rsidP="003D5259">
    <w:pPr>
      <w:tabs>
        <w:tab w:val="center" w:pos="451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F11FF62" wp14:editId="03ECBCBB">
          <wp:simplePos x="0" y="0"/>
          <wp:positionH relativeFrom="margin">
            <wp:posOffset>435344</wp:posOffset>
          </wp:positionH>
          <wp:positionV relativeFrom="paragraph">
            <wp:posOffset>-606528</wp:posOffset>
          </wp:positionV>
          <wp:extent cx="4827181" cy="902932"/>
          <wp:effectExtent l="0" t="0" r="0" b="0"/>
          <wp:wrapNone/>
          <wp:docPr id="2082040585" name="Grafik 2" descr="Ein Bild, das Reihe, Schrift, Diagramm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040585" name="Grafik 2" descr="Ein Bild, das Reihe, Schrift, Diagramm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7181" cy="902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0759" w:type="dxa"/>
      <w:tblInd w:w="-426" w:type="dxa"/>
      <w:tblLook w:val="04A0" w:firstRow="1" w:lastRow="0" w:firstColumn="1" w:lastColumn="0" w:noHBand="0" w:noVBand="1"/>
    </w:tblPr>
    <w:tblGrid>
      <w:gridCol w:w="993"/>
      <w:gridCol w:w="9766"/>
    </w:tblGrid>
    <w:tr w:rsidR="0090596C" w14:paraId="7F0F949F" w14:textId="77777777" w:rsidTr="009160E4">
      <w:trPr>
        <w:trHeight w:val="851"/>
      </w:trPr>
      <w:tc>
        <w:tcPr>
          <w:tcW w:w="993" w:type="dxa"/>
          <w:vAlign w:val="center"/>
        </w:tcPr>
        <w:p w14:paraId="314383F1" w14:textId="74592736" w:rsidR="0090596C" w:rsidRPr="00AE2AF5" w:rsidRDefault="0090596C" w:rsidP="00F436FB">
          <w:pPr>
            <w:pStyle w:val="Kopfzeile"/>
            <w:rPr>
              <w:sz w:val="40"/>
              <w:szCs w:val="40"/>
            </w:rPr>
          </w:pPr>
          <w:bookmarkStart w:id="0" w:name="_Hlk521325785"/>
        </w:p>
      </w:tc>
      <w:tc>
        <w:tcPr>
          <w:tcW w:w="9766" w:type="dxa"/>
          <w:vAlign w:val="center"/>
        </w:tcPr>
        <w:p w14:paraId="06297238" w14:textId="4D16A2AD" w:rsidR="0090596C" w:rsidRPr="00F436FB" w:rsidRDefault="00AE2AF5" w:rsidP="009160E4">
          <w:pPr>
            <w:pStyle w:val="Kopfzeile"/>
            <w:spacing w:line="240" w:lineRule="auto"/>
            <w:rPr>
              <w:sz w:val="36"/>
              <w:szCs w:val="36"/>
              <w:u w:val="single"/>
            </w:rPr>
          </w:pPr>
          <w:r w:rsidRPr="00F436FB">
            <w:rPr>
              <w:sz w:val="36"/>
              <w:szCs w:val="36"/>
              <w:u w:val="single"/>
            </w:rPr>
            <w:t>Anmeldungsformular für Mietinteressenten</w:t>
          </w:r>
        </w:p>
      </w:tc>
    </w:tr>
    <w:bookmarkEnd w:id="0"/>
  </w:tbl>
  <w:p w14:paraId="13C5A681" w14:textId="0CADB7B7" w:rsidR="00650259" w:rsidRPr="0090596C" w:rsidRDefault="00650259" w:rsidP="00D1670C">
    <w:pPr>
      <w:pStyle w:val="KeinLeerraum"/>
      <w:spacing w:after="0" w:line="240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320B8B"/>
    <w:multiLevelType w:val="hybridMultilevel"/>
    <w:tmpl w:val="B7B67ACC"/>
    <w:lvl w:ilvl="0" w:tplc="61D6BB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9304299">
    <w:abstractNumId w:val="12"/>
  </w:num>
  <w:num w:numId="2" w16cid:durableId="1390690903">
    <w:abstractNumId w:val="8"/>
  </w:num>
  <w:num w:numId="3" w16cid:durableId="2029135553">
    <w:abstractNumId w:val="16"/>
  </w:num>
  <w:num w:numId="4" w16cid:durableId="618687314">
    <w:abstractNumId w:val="13"/>
  </w:num>
  <w:num w:numId="5" w16cid:durableId="877744119">
    <w:abstractNumId w:val="14"/>
  </w:num>
  <w:num w:numId="6" w16cid:durableId="372116805">
    <w:abstractNumId w:val="20"/>
  </w:num>
  <w:num w:numId="7" w16cid:durableId="1083530234">
    <w:abstractNumId w:val="7"/>
  </w:num>
  <w:num w:numId="8" w16cid:durableId="1432310498">
    <w:abstractNumId w:val="11"/>
  </w:num>
  <w:num w:numId="9" w16cid:durableId="2108495607">
    <w:abstractNumId w:val="18"/>
  </w:num>
  <w:num w:numId="10" w16cid:durableId="1984503930">
    <w:abstractNumId w:val="2"/>
  </w:num>
  <w:num w:numId="11" w16cid:durableId="1353915113">
    <w:abstractNumId w:val="6"/>
  </w:num>
  <w:num w:numId="12" w16cid:durableId="1851216151">
    <w:abstractNumId w:val="0"/>
  </w:num>
  <w:num w:numId="13" w16cid:durableId="1782726011">
    <w:abstractNumId w:val="3"/>
  </w:num>
  <w:num w:numId="14" w16cid:durableId="276454683">
    <w:abstractNumId w:val="10"/>
  </w:num>
  <w:num w:numId="15" w16cid:durableId="1043405007">
    <w:abstractNumId w:val="9"/>
  </w:num>
  <w:num w:numId="16" w16cid:durableId="1776751816">
    <w:abstractNumId w:val="17"/>
  </w:num>
  <w:num w:numId="17" w16cid:durableId="212890275">
    <w:abstractNumId w:val="4"/>
  </w:num>
  <w:num w:numId="18" w16cid:durableId="909534070">
    <w:abstractNumId w:val="22"/>
  </w:num>
  <w:num w:numId="19" w16cid:durableId="520313483">
    <w:abstractNumId w:val="19"/>
  </w:num>
  <w:num w:numId="20" w16cid:durableId="954992154">
    <w:abstractNumId w:val="15"/>
  </w:num>
  <w:num w:numId="21" w16cid:durableId="936132250">
    <w:abstractNumId w:val="21"/>
  </w:num>
  <w:num w:numId="22" w16cid:durableId="1005519453">
    <w:abstractNumId w:val="5"/>
  </w:num>
  <w:num w:numId="23" w16cid:durableId="161771577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AF5"/>
    <w:rsid w:val="000456E1"/>
    <w:rsid w:val="00052382"/>
    <w:rsid w:val="0006568A"/>
    <w:rsid w:val="00076F0F"/>
    <w:rsid w:val="00084253"/>
    <w:rsid w:val="000959E6"/>
    <w:rsid w:val="000D1F49"/>
    <w:rsid w:val="000E7873"/>
    <w:rsid w:val="001334C5"/>
    <w:rsid w:val="001727CA"/>
    <w:rsid w:val="00246342"/>
    <w:rsid w:val="002563EF"/>
    <w:rsid w:val="002928D0"/>
    <w:rsid w:val="002C56E6"/>
    <w:rsid w:val="00355B07"/>
    <w:rsid w:val="00361E11"/>
    <w:rsid w:val="00366578"/>
    <w:rsid w:val="0038159B"/>
    <w:rsid w:val="003B4744"/>
    <w:rsid w:val="003D5259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C6A52"/>
    <w:rsid w:val="007F7B5D"/>
    <w:rsid w:val="0082043E"/>
    <w:rsid w:val="00836129"/>
    <w:rsid w:val="0087102A"/>
    <w:rsid w:val="008A0019"/>
    <w:rsid w:val="008E203A"/>
    <w:rsid w:val="0090596C"/>
    <w:rsid w:val="0091229C"/>
    <w:rsid w:val="009160E4"/>
    <w:rsid w:val="00940E73"/>
    <w:rsid w:val="00947365"/>
    <w:rsid w:val="0098597D"/>
    <w:rsid w:val="009A2B7A"/>
    <w:rsid w:val="009F619A"/>
    <w:rsid w:val="009F6DDE"/>
    <w:rsid w:val="00A370A8"/>
    <w:rsid w:val="00AE2AF5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1670C"/>
    <w:rsid w:val="00DB3FAD"/>
    <w:rsid w:val="00E139C4"/>
    <w:rsid w:val="00E61C09"/>
    <w:rsid w:val="00E677FE"/>
    <w:rsid w:val="00E70A32"/>
    <w:rsid w:val="00EB3B58"/>
    <w:rsid w:val="00EC7359"/>
    <w:rsid w:val="00EE3054"/>
    <w:rsid w:val="00F00606"/>
    <w:rsid w:val="00F01256"/>
    <w:rsid w:val="00F436FB"/>
    <w:rsid w:val="00F52451"/>
    <w:rsid w:val="00F543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7515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8A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huwag-ag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\AppData\Roaming\Microsoft\Templates\Formular%20f&#252;r%20Verzeichnissammlunge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Verzeichnissammlungen.dotx</Template>
  <TotalTime>0</TotalTime>
  <Pages>2</Pages>
  <Words>202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2024-09-03T13:30:00Z</dcterms:created>
  <dcterms:modified xsi:type="dcterms:W3CDTF">2024-09-03T13:30:00Z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